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буклета — внешний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1C31F6" w:rsidRPr="00B83A3A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a5"/>
              <w:tblpPr w:leftFromText="180" w:rightFromText="180" w:tblpY="-570"/>
              <w:tblOverlap w:val="never"/>
              <w:tblW w:w="4145" w:type="dxa"/>
              <w:tblLayout w:type="fixed"/>
              <w:tblLook w:val="04A0" w:firstRow="1" w:lastRow="0" w:firstColumn="1" w:lastColumn="0" w:noHBand="0" w:noVBand="1"/>
            </w:tblPr>
            <w:tblGrid>
              <w:gridCol w:w="4145"/>
            </w:tblGrid>
            <w:tr w:rsidR="001C31F6" w:rsidRPr="00B83A3A" w:rsidTr="00147DC6">
              <w:trPr>
                <w:trHeight w:hRule="exact" w:val="1988"/>
              </w:trPr>
              <w:tc>
                <w:tcPr>
                  <w:tcW w:w="4145" w:type="dxa"/>
                  <w:vAlign w:val="bottom"/>
                </w:tcPr>
                <w:p w:rsidR="001C31F6" w:rsidRPr="00B83A3A" w:rsidRDefault="00147DC6" w:rsidP="0024571D">
                  <w:pPr>
                    <w:pStyle w:val="1"/>
                    <w:outlineLvl w:val="0"/>
                    <w:rPr>
                      <w:szCs w:val="56"/>
                    </w:rPr>
                  </w:pPr>
                  <w:r>
                    <w:rPr>
                      <w:szCs w:val="56"/>
                    </w:rPr>
                    <w:t>Танец</w:t>
                  </w:r>
                  <w:r w:rsidR="0024571D">
                    <w:rPr>
                      <w:szCs w:val="56"/>
                    </w:rPr>
                    <w:t xml:space="preserve"> – это…</w:t>
                  </w:r>
                </w:p>
              </w:tc>
            </w:tr>
            <w:tr w:rsidR="001C31F6" w:rsidRPr="00B83A3A" w:rsidTr="00147DC6">
              <w:trPr>
                <w:trHeight w:hRule="exact" w:val="7980"/>
              </w:trPr>
              <w:tc>
                <w:tcPr>
                  <w:tcW w:w="4145" w:type="dxa"/>
                  <w:shd w:val="clear" w:color="auto" w:fill="F24F4F" w:themeFill="accent1"/>
                </w:tcPr>
                <w:p w:rsidR="001C31F6" w:rsidRDefault="00147DC6" w:rsidP="00147DC6">
                  <w:pPr>
                    <w:pStyle w:val="ae"/>
                    <w:numPr>
                      <w:ilvl w:val="0"/>
                      <w:numId w:val="2"/>
                    </w:numPr>
                  </w:pPr>
                  <w:r>
                    <w:t>ритмичные, выразительные телодвижения, обычно выстраиваемые в определенную композицию и исполняемые с музыкальным сопровождением;</w:t>
                  </w:r>
                </w:p>
                <w:p w:rsidR="00147DC6" w:rsidRPr="00B83A3A" w:rsidRDefault="00147DC6" w:rsidP="00147DC6">
                  <w:pPr>
                    <w:pStyle w:val="ae"/>
                    <w:numPr>
                      <w:ilvl w:val="0"/>
                      <w:numId w:val="2"/>
                    </w:numPr>
                  </w:pPr>
                  <w:r>
                    <w:t>вид искусства, в котором художественные образы создаются средствами пластических движений и ритмически четкой и непрерывной смены выразительных положений человеческого тела.</w:t>
                  </w:r>
                </w:p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>
              <w:trPr>
                <w:trHeight w:hRule="exact" w:val="1440"/>
              </w:trPr>
              <w:tc>
                <w:tcPr>
                  <w:tcW w:w="5000" w:type="pct"/>
                </w:tcPr>
                <w:p w:rsidR="00147DC6" w:rsidRDefault="00147DC6">
                  <w:pPr>
                    <w:rPr>
                      <w:noProof/>
                      <w:lang w:eastAsia="ru-RU"/>
                    </w:rPr>
                  </w:pPr>
                </w:p>
                <w:p w:rsidR="001C31F6" w:rsidRPr="00B83A3A" w:rsidRDefault="00147DC6"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58240" behindDoc="0" locked="0" layoutInCell="1" allowOverlap="1" wp14:anchorId="6DB32FF3" wp14:editId="0E435EEA">
                        <wp:simplePos x="0" y="0"/>
                        <wp:positionH relativeFrom="column">
                          <wp:posOffset>120015</wp:posOffset>
                        </wp:positionH>
                        <wp:positionV relativeFrom="paragraph">
                          <wp:posOffset>640080</wp:posOffset>
                        </wp:positionV>
                        <wp:extent cx="2324100" cy="2852420"/>
                        <wp:effectExtent l="0" t="0" r="0" b="5080"/>
                        <wp:wrapNone/>
                        <wp:docPr id="4" name="Рисунок 4" descr="http://neomagia.ru/upload/comments/ba69faecba62422419081cfe02bcec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neomagia.ru/upload/comments/ba69faecba62422419081cfe02bcec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05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24100" cy="285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C31F6" w:rsidRPr="00B83A3A" w:rsidTr="00EA2522">
              <w:trPr>
                <w:cantSplit/>
                <w:trHeight w:hRule="exact" w:val="5760"/>
              </w:trPr>
              <w:tc>
                <w:tcPr>
                  <w:tcW w:w="5000" w:type="pct"/>
                </w:tcPr>
                <w:p w:rsidR="001C31F6" w:rsidRPr="00B83A3A" w:rsidRDefault="001C31F6" w:rsidP="00EA2522">
                  <w:pPr>
                    <w:pStyle w:val="ad"/>
                  </w:pPr>
                </w:p>
              </w:tc>
            </w:tr>
            <w:tr w:rsidR="001C31F6" w:rsidRPr="00B83A3A" w:rsidTr="00EA2522">
              <w:trPr>
                <w:cantSplit/>
                <w:trHeight w:hRule="exact" w:val="3600"/>
              </w:trPr>
              <w:tc>
                <w:tcPr>
                  <w:tcW w:w="5000" w:type="pct"/>
                </w:tcPr>
                <w:p w:rsidR="001C31F6" w:rsidRPr="00B83A3A" w:rsidRDefault="0060294E" w:rsidP="00EA2522">
                  <w:pPr>
                    <w:pStyle w:val="ab"/>
                    <w:spacing w:line="264" w:lineRule="auto"/>
                    <w:jc w:val="center"/>
                  </w:pPr>
                  <w:sdt>
                    <w:sdtPr>
                      <w:rPr>
                        <w:sz w:val="32"/>
                      </w:rPr>
                      <w:alias w:val="Организация"/>
                      <w:tag w:val=""/>
                      <w:id w:val="878906079"/>
                      <w:placeholder>
                        <w:docPart w:val="FFF24075C0E349C2987E8D461935BBAA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r w:rsidR="00EA2522" w:rsidRPr="00EA2522">
                        <w:rPr>
                          <w:sz w:val="32"/>
                        </w:rPr>
                        <w:t>ШКОЛА ТАНЦЕВ «ИМПЕРИЯ»</w:t>
                      </w:r>
                    </w:sdtContent>
                  </w:sdt>
                </w:p>
                <w:p w:rsidR="00EA2522" w:rsidRDefault="00EA2522" w:rsidP="00EA2522">
                  <w:pPr>
                    <w:pStyle w:val="a6"/>
                    <w:jc w:val="center"/>
                    <w:rPr>
                      <w:sz w:val="22"/>
                    </w:rPr>
                  </w:pPr>
                  <w:r w:rsidRPr="00EA2522">
                    <w:rPr>
                      <w:sz w:val="22"/>
                    </w:rPr>
                    <w:t xml:space="preserve">Ул. Советская 24, г. Сыктывкар, </w:t>
                  </w:r>
                </w:p>
                <w:p w:rsidR="00EA2522" w:rsidRPr="00EA2522" w:rsidRDefault="00EA2522" w:rsidP="00EA2522">
                  <w:pPr>
                    <w:pStyle w:val="a6"/>
                    <w:jc w:val="center"/>
                    <w:rPr>
                      <w:sz w:val="22"/>
                    </w:rPr>
                  </w:pPr>
                  <w:r w:rsidRPr="00EA2522">
                    <w:rPr>
                      <w:sz w:val="22"/>
                    </w:rPr>
                    <w:t>Республика Коми</w:t>
                  </w:r>
                </w:p>
                <w:p w:rsidR="00EA2522" w:rsidRPr="00EA2522" w:rsidRDefault="00EA2522" w:rsidP="00EA2522">
                  <w:pPr>
                    <w:pStyle w:val="a6"/>
                    <w:jc w:val="center"/>
                    <w:rPr>
                      <w:sz w:val="22"/>
                    </w:rPr>
                  </w:pPr>
                  <w:r w:rsidRPr="00EA2522">
                    <w:rPr>
                      <w:sz w:val="22"/>
                    </w:rPr>
                    <w:t>Телефон: (код) 12-34-56</w:t>
                  </w:r>
                </w:p>
                <w:p w:rsidR="001C31F6" w:rsidRDefault="0060294E" w:rsidP="00EA2522">
                  <w:pPr>
                    <w:pStyle w:val="a6"/>
                    <w:jc w:val="center"/>
                    <w:rPr>
                      <w:sz w:val="22"/>
                    </w:rPr>
                  </w:pPr>
                  <w:hyperlink r:id="rId9" w:history="1">
                    <w:r w:rsidR="005B45A2" w:rsidRPr="00160F5F">
                      <w:rPr>
                        <w:rStyle w:val="af0"/>
                        <w:sz w:val="22"/>
                      </w:rPr>
                      <w:t>empire.dsc@gmail.com</w:t>
                    </w:r>
                  </w:hyperlink>
                </w:p>
                <w:p w:rsidR="005B45A2" w:rsidRPr="00B83A3A" w:rsidRDefault="005B45A2" w:rsidP="00EA2522">
                  <w:pPr>
                    <w:pStyle w:val="a6"/>
                    <w:jc w:val="center"/>
                  </w:pPr>
                  <w:proofErr w:type="spellStart"/>
                  <w:r>
                    <w:rPr>
                      <w:sz w:val="22"/>
                    </w:rPr>
                    <w:t>Сетальцева</w:t>
                  </w:r>
                  <w:proofErr w:type="spellEnd"/>
                  <w:r>
                    <w:rPr>
                      <w:sz w:val="22"/>
                    </w:rPr>
                    <w:t xml:space="preserve"> Ольга 11 «Б»</w:t>
                  </w:r>
                </w:p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4176" w:type="dxa"/>
          </w:tcPr>
          <w:p w:rsidR="0024571D" w:rsidRDefault="0024571D"/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 w:rsidTr="00A303A9">
              <w:trPr>
                <w:trHeight w:hRule="exact" w:val="3373"/>
              </w:trPr>
              <w:tc>
                <w:tcPr>
                  <w:tcW w:w="5000" w:type="pct"/>
                  <w:tcBorders>
                    <w:bottom w:val="single" w:sz="12" w:space="0" w:color="F24F4F" w:themeColor="accent1"/>
                  </w:tcBorders>
                  <w:vAlign w:val="bottom"/>
                </w:tcPr>
                <w:p w:rsidR="0024571D" w:rsidRPr="0024571D" w:rsidRDefault="005B45A2" w:rsidP="0024571D">
                  <w:pPr>
                    <w:pStyle w:val="a7"/>
                    <w:rPr>
                      <w:rFonts w:asciiTheme="minorHAnsi" w:hAnsiTheme="minorHAnsi"/>
                    </w:rPr>
                  </w:pPr>
                  <w:r>
                    <w:t>Моё любимое увлечение</w:t>
                  </w:r>
                  <w:r w:rsidR="0024571D" w:rsidRPr="0024571D">
                    <w:rPr>
                      <w:rFonts w:ascii="Segoe UI Symbol" w:hAnsi="Segoe UI Symbol" w:cs="Segoe UI Symbol"/>
                      <w:sz w:val="96"/>
                    </w:rPr>
                    <w:t>❤❤❤❤</w:t>
                  </w:r>
                  <w:r w:rsidR="0024571D">
                    <w:t xml:space="preserve">    </w:t>
                  </w:r>
                </w:p>
              </w:tc>
            </w:tr>
            <w:tr w:rsidR="001C31F6" w:rsidRPr="00B83A3A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F24F4F" w:themeColor="accent1"/>
                  </w:tcBorders>
                </w:tcPr>
                <w:p w:rsidR="00EA2522" w:rsidRPr="005B45A2" w:rsidRDefault="00EA2522" w:rsidP="00EA2522">
                  <w:pPr>
                    <w:pStyle w:val="a9"/>
                    <w:rPr>
                      <w:b/>
                      <w:i/>
                      <w:color w:val="2C021A"/>
                    </w:rPr>
                  </w:pPr>
                  <w:r w:rsidRPr="005B45A2">
                    <w:rPr>
                      <w:b/>
                      <w:i/>
                      <w:color w:val="2C021A"/>
                    </w:rPr>
                    <w:t>Любую проблему на свете можно решить танцуя.</w:t>
                  </w:r>
                </w:p>
                <w:p w:rsidR="001C31F6" w:rsidRPr="00B83A3A" w:rsidRDefault="00EA2522" w:rsidP="00EA2522">
                  <w:pPr>
                    <w:pStyle w:val="a9"/>
                    <w:jc w:val="right"/>
                  </w:pPr>
                  <w:r w:rsidRPr="005B45A2">
                    <w:rPr>
                      <w:b/>
                      <w:i/>
                      <w:color w:val="2C021A"/>
                    </w:rPr>
                    <w:t>Джеймс Браун</w:t>
                  </w:r>
                </w:p>
              </w:tc>
            </w:tr>
            <w:tr w:rsidR="001C31F6" w:rsidRPr="00B83A3A" w:rsidTr="00A303A9">
              <w:trPr>
                <w:trHeight w:hRule="exact" w:val="3203"/>
              </w:trPr>
              <w:tc>
                <w:tcPr>
                  <w:tcW w:w="5000" w:type="pct"/>
                  <w:vAlign w:val="bottom"/>
                </w:tcPr>
                <w:p w:rsidR="001C31F6" w:rsidRPr="00B83A3A" w:rsidRDefault="00EA2522">
                  <w:pPr>
                    <w:spacing w:after="160" w:line="264" w:lineRule="auto"/>
                  </w:pP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eastAsia="ru-RU"/>
                    </w:rPr>
                    <w:drawing>
                      <wp:inline distT="0" distB="0" distL="0" distR="0" wp14:anchorId="2AFEA82A" wp14:editId="06862635">
                        <wp:extent cx="1175657" cy="1175657"/>
                        <wp:effectExtent l="0" t="0" r="5715" b="5715"/>
                        <wp:docPr id="1" name="Рисунок 1" descr="Картинки по запросу школа танцев империя сыктывкар">
                          <a:hlinkClick xmlns:a="http://schemas.openxmlformats.org/drawingml/2006/main" r:id="rId1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Картинки по запросу школа танцев империя сыктывкар">
                                  <a:hlinkClick r:id="rId1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9101" cy="1179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31F6" w:rsidRPr="00B83A3A">
              <w:trPr>
                <w:trHeight w:hRule="exact" w:val="144"/>
              </w:trPr>
              <w:tc>
                <w:tcPr>
                  <w:tcW w:w="5000" w:type="pct"/>
                  <w:shd w:val="clear" w:color="auto" w:fill="F24F4F" w:themeFill="accent1"/>
                </w:tcPr>
                <w:p w:rsidR="001C31F6" w:rsidRPr="00B83A3A" w:rsidRDefault="001C31F6">
                  <w:pPr>
                    <w:spacing w:after="200" w:line="264" w:lineRule="auto"/>
                  </w:pPr>
                </w:p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</w:tr>
    </w:tbl>
    <w:p w:rsidR="001C31F6" w:rsidRPr="00B83A3A" w:rsidRDefault="001C31F6">
      <w:pPr>
        <w:pStyle w:val="a6"/>
      </w:pPr>
    </w:p>
    <w:tbl>
      <w:tblPr>
        <w:tblW w:w="14972" w:type="dxa"/>
        <w:tblInd w:w="-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буклета — внутренний"/>
      </w:tblPr>
      <w:tblGrid>
        <w:gridCol w:w="4460"/>
        <w:gridCol w:w="576"/>
        <w:gridCol w:w="576"/>
        <w:gridCol w:w="4176"/>
        <w:gridCol w:w="576"/>
        <w:gridCol w:w="576"/>
        <w:gridCol w:w="4032"/>
      </w:tblGrid>
      <w:tr w:rsidR="001C31F6" w:rsidRPr="00B83A3A" w:rsidTr="00BB5609">
        <w:trPr>
          <w:trHeight w:hRule="exact" w:val="10800"/>
        </w:trPr>
        <w:tc>
          <w:tcPr>
            <w:tcW w:w="4460" w:type="dxa"/>
          </w:tcPr>
          <w:p w:rsidR="002072A4" w:rsidRDefault="002072A4">
            <w:pPr>
              <w:spacing w:after="160" w:line="259" w:lineRule="auto"/>
              <w:rPr>
                <w:noProof/>
                <w:color w:val="2A5885"/>
                <w:lang w:eastAsia="ru-RU"/>
              </w:rPr>
            </w:pPr>
            <w:r>
              <w:rPr>
                <w:rFonts w:ascii="Roboto" w:hAnsi="Roboto"/>
                <w:noProof/>
                <w:color w:val="2A5885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0EB7C8F" wp14:editId="751660F9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193997</wp:posOffset>
                  </wp:positionV>
                  <wp:extent cx="2765425" cy="1842135"/>
                  <wp:effectExtent l="304800" t="304800" r="301625" b="310515"/>
                  <wp:wrapNone/>
                  <wp:docPr id="5" name="Рисунок 5" descr="https://pp.vk.me/c605830/v605830400/cb/RR0-wKf9eFc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vk.me/c605830/v605830400/cb/RR0-wKf9eFc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25" cy="184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317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C31F6" w:rsidRPr="00B83A3A" w:rsidRDefault="002072A4">
            <w:pPr>
              <w:spacing w:after="160" w:line="259" w:lineRule="auto"/>
            </w:pPr>
            <w:r>
              <w:rPr>
                <w:rFonts w:ascii="Roboto" w:hAnsi="Roboto"/>
                <w:noProof/>
                <w:color w:val="2A5885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7AF9151" wp14:editId="2566CF82">
                  <wp:simplePos x="0" y="0"/>
                  <wp:positionH relativeFrom="column">
                    <wp:posOffset>14918</wp:posOffset>
                  </wp:positionH>
                  <wp:positionV relativeFrom="paragraph">
                    <wp:posOffset>5226960</wp:posOffset>
                  </wp:positionV>
                  <wp:extent cx="2785110" cy="1364776"/>
                  <wp:effectExtent l="304800" t="304800" r="300990" b="311785"/>
                  <wp:wrapNone/>
                  <wp:docPr id="7" name="Рисунок 7" descr="https://pp.vk.me/c625719/v625719625/3bedd/DeHaruhA2FA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.vk.me/c625719/v625719625/3bedd/DeHaruhA2FA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446"/>
                          <a:stretch/>
                        </pic:blipFill>
                        <pic:spPr bwMode="auto">
                          <a:xfrm>
                            <a:off x="0" y="0"/>
                            <a:ext cx="2785110" cy="136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317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noProof/>
                <w:sz w:val="17"/>
                <w:szCs w:val="17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623575F" wp14:editId="54DBBBC4">
                  <wp:simplePos x="0" y="0"/>
                  <wp:positionH relativeFrom="column">
                    <wp:posOffset>14918</wp:posOffset>
                  </wp:positionH>
                  <wp:positionV relativeFrom="paragraph">
                    <wp:posOffset>2178136</wp:posOffset>
                  </wp:positionV>
                  <wp:extent cx="2765425" cy="2629757"/>
                  <wp:effectExtent l="304800" t="304800" r="301625" b="304165"/>
                  <wp:wrapNone/>
                  <wp:docPr id="6" name="Рисунок 6" descr="https://pp.vk.me/c636727/v636727070/1cd1a/Uh-w2En08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.vk.me/c636727/v636727070/1cd1a/Uh-w2En08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25" cy="2629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317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 w:rsidTr="00A928B0">
              <w:trPr>
                <w:trHeight w:hRule="exact" w:val="11205"/>
              </w:trPr>
              <w:tc>
                <w:tcPr>
                  <w:tcW w:w="5000" w:type="pct"/>
                </w:tcPr>
                <w:p w:rsidR="001C31F6" w:rsidRPr="00B83A3A" w:rsidRDefault="00AC69E3">
                  <w:pPr>
                    <w:pStyle w:val="2"/>
                    <w:spacing w:before="180"/>
                    <w:outlineLvl w:val="1"/>
                  </w:pPr>
                  <w:r>
                    <w:rPr>
                      <w:lang w:bidi="ru-RU"/>
                    </w:rPr>
                    <w:t>Танцы – это навсегда.</w:t>
                  </w:r>
                </w:p>
                <w:p w:rsidR="001C31F6" w:rsidRPr="0060294E" w:rsidRDefault="00AA48DE">
                  <w:pPr>
                    <w:spacing w:after="200" w:line="264" w:lineRule="auto"/>
                    <w:rPr>
                      <w:sz w:val="22"/>
                    </w:rPr>
                  </w:pPr>
                  <w:r w:rsidRPr="0060294E">
                    <w:rPr>
                      <w:sz w:val="22"/>
                    </w:rPr>
                    <w:t>Мое любимое занятие, мое хобби, моя любовь – это танцы.</w:t>
                  </w:r>
                </w:p>
                <w:p w:rsidR="00AA48DE" w:rsidRPr="0060294E" w:rsidRDefault="00AA48DE" w:rsidP="00AA48DE">
                  <w:pPr>
                    <w:spacing w:after="200" w:line="264" w:lineRule="auto"/>
                    <w:rPr>
                      <w:sz w:val="22"/>
                    </w:rPr>
                  </w:pPr>
                  <w:r w:rsidRPr="0060294E">
                    <w:rPr>
                      <w:sz w:val="22"/>
                    </w:rPr>
                    <w:t>Еще с детского сада я начала заниматься танцами. В первый раз мама отвела меня на тренировку в возрасте около 5-6лет. Это были эстрадные танцы. Но там я долго не продержалась. Вскоре мне они наскучили, т.к. мы учили танцы лишь в одном стиле.</w:t>
                  </w:r>
                </w:p>
                <w:p w:rsidR="00AA48DE" w:rsidRPr="0060294E" w:rsidRDefault="00AA48DE" w:rsidP="00AA48DE">
                  <w:pPr>
                    <w:spacing w:after="200" w:line="264" w:lineRule="auto"/>
                    <w:rPr>
                      <w:sz w:val="22"/>
                    </w:rPr>
                  </w:pPr>
                  <w:r w:rsidRPr="0060294E">
                    <w:rPr>
                      <w:sz w:val="22"/>
                    </w:rPr>
                    <w:t xml:space="preserve">Когда я пошла в школу, я решила попробовать спортивные бальные танцы. И они меня по-настоящему затянули. </w:t>
                  </w:r>
                </w:p>
                <w:p w:rsidR="00AA48DE" w:rsidRDefault="0060294E" w:rsidP="00AA48DE">
                  <w:pPr>
                    <w:spacing w:after="200" w:line="264" w:lineRule="auto"/>
                  </w:pPr>
                  <w:r>
                    <w:rPr>
                      <w:rFonts w:ascii="Roboto" w:hAnsi="Roboto"/>
                      <w:noProof/>
                      <w:color w:val="2A5885"/>
                      <w:lang w:eastAsia="ru-RU"/>
                    </w:rPr>
                    <w:drawing>
                      <wp:anchor distT="0" distB="0" distL="114300" distR="114300" simplePos="0" relativeHeight="251662336" behindDoc="0" locked="0" layoutInCell="1" allowOverlap="1" wp14:anchorId="4A9E2F66" wp14:editId="318D3419">
                        <wp:simplePos x="0" y="0"/>
                        <wp:positionH relativeFrom="column">
                          <wp:posOffset>-5715</wp:posOffset>
                        </wp:positionH>
                        <wp:positionV relativeFrom="paragraph">
                          <wp:posOffset>52070</wp:posOffset>
                        </wp:positionV>
                        <wp:extent cx="2651760" cy="1765935"/>
                        <wp:effectExtent l="0" t="0" r="0" b="5715"/>
                        <wp:wrapNone/>
                        <wp:docPr id="8" name="Рисунок 8" descr="https://pp.vk.me/c629126/v629126224/251e8/R3ZspQ_zgxk.jpg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pp.vk.me/c629126/v629126224/251e8/R3ZspQ_zgxk.jpg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1760" cy="17659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AA48DE" w:rsidRDefault="00AA48DE" w:rsidP="00AA48DE">
                  <w:pPr>
                    <w:spacing w:after="200" w:line="264" w:lineRule="auto"/>
                  </w:pPr>
                </w:p>
                <w:p w:rsidR="00AA48DE" w:rsidRDefault="00AA48DE" w:rsidP="00AA48DE">
                  <w:pPr>
                    <w:spacing w:after="200" w:line="264" w:lineRule="auto"/>
                  </w:pPr>
                </w:p>
                <w:p w:rsidR="00AA48DE" w:rsidRDefault="00AA48DE" w:rsidP="00AA48DE">
                  <w:pPr>
                    <w:spacing w:after="200" w:line="264" w:lineRule="auto"/>
                  </w:pPr>
                </w:p>
                <w:p w:rsidR="00AA48DE" w:rsidRDefault="00AA48DE" w:rsidP="00AA48DE">
                  <w:pPr>
                    <w:spacing w:after="200" w:line="264" w:lineRule="auto"/>
                  </w:pPr>
                </w:p>
                <w:p w:rsidR="00AA48DE" w:rsidRDefault="00AA48DE" w:rsidP="00AA48DE">
                  <w:pPr>
                    <w:spacing w:after="200" w:line="264" w:lineRule="auto"/>
                  </w:pPr>
                </w:p>
                <w:p w:rsidR="0060294E" w:rsidRDefault="0060294E" w:rsidP="00AA48DE">
                  <w:pPr>
                    <w:spacing w:after="200" w:line="264" w:lineRule="auto"/>
                  </w:pPr>
                </w:p>
                <w:p w:rsidR="00A928B0" w:rsidRPr="0060294E" w:rsidRDefault="00A928B0" w:rsidP="00AA48DE">
                  <w:pPr>
                    <w:spacing w:after="200" w:line="264" w:lineRule="auto"/>
                    <w:rPr>
                      <w:sz w:val="22"/>
                    </w:rPr>
                  </w:pPr>
                  <w:r w:rsidRPr="0060294E">
                    <w:rPr>
                      <w:sz w:val="22"/>
                    </w:rPr>
                    <w:t xml:space="preserve">Мне нравилось участвовать в различных турнирах. Но больше всего я любила, люблю и буду любить выступать на публику. </w:t>
                  </w:r>
                </w:p>
                <w:p w:rsidR="00AA48DE" w:rsidRPr="0060294E" w:rsidRDefault="00A928B0" w:rsidP="00AA48DE">
                  <w:pPr>
                    <w:spacing w:after="200" w:line="264" w:lineRule="auto"/>
                    <w:rPr>
                      <w:sz w:val="22"/>
                    </w:rPr>
                  </w:pPr>
                  <w:r w:rsidRPr="0060294E">
                    <w:rPr>
                      <w:sz w:val="22"/>
                    </w:rPr>
                    <w:t>И эту возможность мне подарила следующая танцевальная школа, в которую я начала ходить с 7 класса, под названием «Империя». Когда я ближе познакомилась с парнями и девушками с моей группы, оказалось, что один из них закончил «Технологический лицей», вот как мал наш город.</w:t>
                  </w:r>
                </w:p>
                <w:p w:rsidR="00A928B0" w:rsidRPr="00B83A3A" w:rsidRDefault="00A928B0" w:rsidP="00AA48DE">
                  <w:pPr>
                    <w:spacing w:after="200" w:line="264" w:lineRule="auto"/>
                  </w:pPr>
                </w:p>
              </w:tc>
            </w:tr>
            <w:tr w:rsidR="001C31F6" w:rsidRPr="00B83A3A">
              <w:trPr>
                <w:trHeight w:hRule="exact" w:val="288"/>
              </w:trPr>
              <w:tc>
                <w:tcPr>
                  <w:tcW w:w="5000" w:type="pct"/>
                </w:tcPr>
                <w:p w:rsidR="001C31F6" w:rsidRPr="00B83A3A" w:rsidRDefault="001C31F6"/>
              </w:tc>
            </w:tr>
            <w:tr w:rsidR="001C31F6" w:rsidRPr="00B83A3A">
              <w:trPr>
                <w:trHeight w:hRule="exact" w:val="3168"/>
              </w:trPr>
              <w:tc>
                <w:tcPr>
                  <w:tcW w:w="5000" w:type="pct"/>
                </w:tcPr>
                <w:p w:rsidR="001C31F6" w:rsidRPr="00B83A3A" w:rsidRDefault="001C31F6">
                  <w:pPr>
                    <w:spacing w:after="200" w:line="264" w:lineRule="auto"/>
                  </w:pPr>
                </w:p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:rsidR="001C31F6" w:rsidRPr="00B83A3A" w:rsidRDefault="001C31F6">
            <w:pPr>
              <w:spacing w:after="160" w:line="259" w:lineRule="auto"/>
            </w:pPr>
          </w:p>
        </w:tc>
        <w:tc>
          <w:tcPr>
            <w:tcW w:w="4032" w:type="dxa"/>
          </w:tcPr>
          <w:tbl>
            <w:tblPr>
              <w:tblStyle w:val="a5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1C31F6" w:rsidRPr="00B83A3A" w:rsidTr="0060294E">
              <w:trPr>
                <w:trHeight w:hRule="exact" w:val="5960"/>
              </w:trPr>
              <w:tc>
                <w:tcPr>
                  <w:tcW w:w="5000" w:type="pct"/>
                </w:tcPr>
                <w:p w:rsidR="001C31F6" w:rsidRDefault="00A928B0" w:rsidP="00A928B0">
                  <w:pPr>
                    <w:pStyle w:val="a"/>
                    <w:numPr>
                      <w:ilvl w:val="0"/>
                      <w:numId w:val="0"/>
                    </w:numPr>
                  </w:pPr>
                  <w:r w:rsidRPr="0060294E">
                    <w:rPr>
                      <w:sz w:val="22"/>
                    </w:rPr>
                    <w:t xml:space="preserve">С этой танцевальной школой мы </w:t>
                  </w:r>
                  <w:r w:rsidR="0024078A" w:rsidRPr="0060294E">
                    <w:rPr>
                      <w:sz w:val="22"/>
                    </w:rPr>
                    <w:t xml:space="preserve">участвовали на различных городских мероприятиях: День Города, День Республики, День </w:t>
                  </w:r>
                  <w:proofErr w:type="spellStart"/>
                  <w:r w:rsidR="0024078A" w:rsidRPr="0060294E">
                    <w:rPr>
                      <w:sz w:val="22"/>
                    </w:rPr>
                    <w:t>Эжвы</w:t>
                  </w:r>
                  <w:proofErr w:type="spellEnd"/>
                  <w:r w:rsidR="0024078A" w:rsidRPr="0060294E">
                    <w:rPr>
                      <w:sz w:val="22"/>
                    </w:rPr>
                    <w:t>, 9 Мая. Так же в мае каждого года мы устраиваем отчетный концерт. И как же мне нравится вся эта суета и подготовка к нему</w:t>
                  </w:r>
                  <w:r w:rsidR="0024078A">
                    <w:t>.</w:t>
                  </w:r>
                </w:p>
                <w:p w:rsidR="0024078A" w:rsidRPr="00B83A3A" w:rsidRDefault="0024078A" w:rsidP="00A928B0">
                  <w:pPr>
                    <w:pStyle w:val="a"/>
                    <w:numPr>
                      <w:ilvl w:val="0"/>
                      <w:numId w:val="0"/>
                    </w:numPr>
                  </w:pPr>
                  <w:r>
                    <w:rPr>
                      <w:rFonts w:ascii="Roboto" w:hAnsi="Roboto"/>
                      <w:noProof/>
                      <w:color w:val="2A5885"/>
                      <w:lang w:eastAsia="ru-RU"/>
                    </w:rPr>
                    <w:drawing>
                      <wp:inline distT="0" distB="0" distL="0" distR="0">
                        <wp:extent cx="2885703" cy="1921997"/>
                        <wp:effectExtent l="0" t="0" r="0" b="2540"/>
                        <wp:docPr id="9" name="Рисунок 9" descr="https://pp.vk.me/c618022/v618022839/d91a/WXPKdvpcR2w.jpg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pp.vk.me/c618022/v618022839/d91a/WXPKdvpcR2w.jpg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0267" cy="19250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C31F6" w:rsidRPr="00B83A3A" w:rsidRDefault="00C93449" w:rsidP="0060294E">
                  <w:pPr>
                    <w:pStyle w:val="2"/>
                  </w:pPr>
                  <w:r>
                    <w:rPr>
                      <w:lang w:bidi="ru-RU"/>
                    </w:rPr>
                    <w:t>Любимый коллектив</w:t>
                  </w:r>
                </w:p>
              </w:tc>
            </w:tr>
            <w:tr w:rsidR="001C31F6" w:rsidRPr="00B83A3A" w:rsidTr="00C93449">
              <w:trPr>
                <w:trHeight w:hRule="exact" w:val="5103"/>
              </w:trPr>
              <w:tc>
                <w:tcPr>
                  <w:tcW w:w="5000" w:type="pct"/>
                </w:tcPr>
                <w:p w:rsidR="00C93449" w:rsidRDefault="00C93449">
                  <w:r w:rsidRPr="0060294E">
                    <w:rPr>
                      <w:sz w:val="22"/>
                    </w:rPr>
                    <w:t xml:space="preserve">Как и в любом деле, где ты участвуешь не в одиночку, важна атмосфера и коллектив! И с этим мне тоже очень повезло. </w:t>
                  </w:r>
                </w:p>
                <w:p w:rsidR="00C93449" w:rsidRDefault="0060294E">
                  <w:r>
                    <w:rPr>
                      <w:rFonts w:ascii="Roboto" w:hAnsi="Roboto"/>
                      <w:noProof/>
                      <w:color w:val="2A5885"/>
                      <w:lang w:eastAsia="ru-RU"/>
                    </w:rPr>
                    <w:drawing>
                      <wp:anchor distT="0" distB="0" distL="114300" distR="114300" simplePos="0" relativeHeight="251663360" behindDoc="0" locked="0" layoutInCell="1" allowOverlap="1" wp14:anchorId="26401D5F" wp14:editId="04B39577">
                        <wp:simplePos x="0" y="0"/>
                        <wp:positionH relativeFrom="column">
                          <wp:posOffset>-4284</wp:posOffset>
                        </wp:positionH>
                        <wp:positionV relativeFrom="paragraph">
                          <wp:posOffset>29037</wp:posOffset>
                        </wp:positionV>
                        <wp:extent cx="2620998" cy="1958089"/>
                        <wp:effectExtent l="0" t="0" r="8255" b="4445"/>
                        <wp:wrapNone/>
                        <wp:docPr id="10" name="Рисунок 10" descr="https://pp.vk.me/c622720/v622720050/1d7b/8LjfZ6bq-3Q.jpg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pp.vk.me/c622720/v622720050/1d7b/8LjfZ6bq-3Q.jpg">
                                  <a:hlinkClick r:id="rId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15" r="696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20998" cy="19580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C93449" w:rsidRDefault="00C93449"/>
                <w:p w:rsidR="00C93449" w:rsidRDefault="00C93449"/>
                <w:p w:rsidR="00C93449" w:rsidRDefault="00C93449"/>
                <w:p w:rsidR="00C93449" w:rsidRDefault="00C93449"/>
                <w:p w:rsidR="00C93449" w:rsidRDefault="00C93449"/>
                <w:p w:rsidR="00C93449" w:rsidRDefault="00C93449"/>
                <w:p w:rsidR="00C93449" w:rsidRDefault="00C93449"/>
                <w:p w:rsidR="00C93449" w:rsidRDefault="00C93449"/>
                <w:p w:rsidR="00C93449" w:rsidRDefault="00C93449"/>
                <w:p w:rsidR="00C93449" w:rsidRDefault="00C93449"/>
                <w:p w:rsidR="00C93449" w:rsidRDefault="00C93449"/>
                <w:p w:rsidR="00C93449" w:rsidRDefault="00C93449"/>
                <w:p w:rsidR="00C93449" w:rsidRDefault="00C93449"/>
                <w:p w:rsidR="00C93449" w:rsidRPr="00C93449" w:rsidRDefault="00C93449">
                  <w:pPr>
                    <w:rPr>
                      <w:b/>
                      <w:i/>
                    </w:rPr>
                  </w:pPr>
                  <w:r w:rsidRPr="0060294E">
                    <w:rPr>
                      <w:b/>
                      <w:i/>
                      <w:sz w:val="24"/>
                    </w:rPr>
                    <w:t>Мою любовь к танцам не передать словами!</w:t>
                  </w:r>
                  <w:bookmarkStart w:id="0" w:name="_GoBack"/>
                  <w:bookmarkEnd w:id="0"/>
                </w:p>
              </w:tc>
            </w:tr>
            <w:tr w:rsidR="001C31F6" w:rsidRPr="00B83A3A">
              <w:trPr>
                <w:trHeight w:hRule="exact" w:val="3168"/>
              </w:trPr>
              <w:tc>
                <w:tcPr>
                  <w:tcW w:w="5000" w:type="pct"/>
                  <w:shd w:val="clear" w:color="auto" w:fill="F24F4F" w:themeFill="accent1"/>
                </w:tcPr>
                <w:p w:rsidR="001C31F6" w:rsidRPr="00B83A3A" w:rsidRDefault="001C31F6">
                  <w:pPr>
                    <w:pStyle w:val="23"/>
                  </w:pPr>
                </w:p>
              </w:tc>
            </w:tr>
          </w:tbl>
          <w:p w:rsidR="001C31F6" w:rsidRPr="00B83A3A" w:rsidRDefault="001C31F6">
            <w:pPr>
              <w:spacing w:after="160" w:line="259" w:lineRule="auto"/>
            </w:pPr>
          </w:p>
        </w:tc>
      </w:tr>
    </w:tbl>
    <w:p w:rsidR="001C31F6" w:rsidRPr="00B83A3A" w:rsidRDefault="001C31F6">
      <w:pPr>
        <w:pStyle w:val="a6"/>
      </w:pPr>
    </w:p>
    <w:sectPr w:rsidR="001C31F6" w:rsidRPr="00B83A3A" w:rsidSect="0060294E">
      <w:pgSz w:w="16838" w:h="11906" w:orient="landscape" w:code="9"/>
      <w:pgMar w:top="567" w:right="1077" w:bottom="142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59F1FB5"/>
    <w:multiLevelType w:val="hybridMultilevel"/>
    <w:tmpl w:val="1340CD9C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ru-RU" w:vendorID="64" w:dllVersion="131078" w:nlCheck="1" w:checkStyle="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2"/>
    <w:rsid w:val="00004143"/>
    <w:rsid w:val="0007428E"/>
    <w:rsid w:val="000B50ED"/>
    <w:rsid w:val="00147DC6"/>
    <w:rsid w:val="001C31F6"/>
    <w:rsid w:val="002072A4"/>
    <w:rsid w:val="0024078A"/>
    <w:rsid w:val="0024571D"/>
    <w:rsid w:val="005B45A2"/>
    <w:rsid w:val="005C421F"/>
    <w:rsid w:val="0060294E"/>
    <w:rsid w:val="006F0C6C"/>
    <w:rsid w:val="007A414D"/>
    <w:rsid w:val="009823CB"/>
    <w:rsid w:val="00A303A9"/>
    <w:rsid w:val="00A327FA"/>
    <w:rsid w:val="00A50B08"/>
    <w:rsid w:val="00A928B0"/>
    <w:rsid w:val="00AA48DE"/>
    <w:rsid w:val="00AC69E3"/>
    <w:rsid w:val="00B83A3A"/>
    <w:rsid w:val="00BB5609"/>
    <w:rsid w:val="00C93449"/>
    <w:rsid w:val="00EA2522"/>
    <w:rsid w:val="00EA5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5C06C2"/>
  <w15:chartTrackingRefBased/>
  <w15:docId w15:val="{D8D0ABA3-4209-4591-8B1D-FFF195587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ru-RU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2">
    <w:name w:val="heading 2"/>
    <w:basedOn w:val="a0"/>
    <w:next w:val="a0"/>
    <w:link w:val="20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3">
    <w:name w:val="heading 3"/>
    <w:basedOn w:val="a0"/>
    <w:next w:val="a0"/>
    <w:link w:val="30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5">
    <w:name w:val="Макет таблицы"/>
    <w:basedOn w:val="a2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a6">
    <w:name w:val="No Spacing"/>
    <w:uiPriority w:val="5"/>
    <w:qFormat/>
    <w:pPr>
      <w:spacing w:after="0" w:line="240" w:lineRule="auto"/>
    </w:pPr>
  </w:style>
  <w:style w:type="paragraph" w:styleId="a7">
    <w:name w:val="Title"/>
    <w:basedOn w:val="a0"/>
    <w:next w:val="a0"/>
    <w:link w:val="a8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a8">
    <w:name w:val="Заголовок Знак"/>
    <w:basedOn w:val="a1"/>
    <w:link w:val="a7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a9">
    <w:name w:val="Subtitle"/>
    <w:basedOn w:val="a0"/>
    <w:next w:val="a0"/>
    <w:link w:val="aa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aa">
    <w:name w:val="Подзаголовок Знак"/>
    <w:basedOn w:val="a1"/>
    <w:link w:val="a9"/>
    <w:uiPriority w:val="4"/>
    <w:rPr>
      <w:sz w:val="28"/>
    </w:rPr>
  </w:style>
  <w:style w:type="paragraph" w:customStyle="1" w:styleId="ab">
    <w:name w:val="Организация"/>
    <w:basedOn w:val="a0"/>
    <w:next w:val="a0"/>
    <w:uiPriority w:val="5"/>
    <w:qFormat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F24F4F" w:themeColor="accent1"/>
      <w:sz w:val="24"/>
    </w:rPr>
  </w:style>
  <w:style w:type="character" w:styleId="ac">
    <w:name w:val="Placeholder Text"/>
    <w:basedOn w:val="a1"/>
    <w:uiPriority w:val="99"/>
    <w:semiHidden/>
    <w:rPr>
      <w:color w:val="808080"/>
    </w:rPr>
  </w:style>
  <w:style w:type="paragraph" w:customStyle="1" w:styleId="ad">
    <w:name w:val="Получатель"/>
    <w:basedOn w:val="a0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10">
    <w:name w:val="Заголовок 1 Знак"/>
    <w:basedOn w:val="a1"/>
    <w:link w:val="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ae">
    <w:name w:val="Block Text"/>
    <w:basedOn w:val="a0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20">
    <w:name w:val="Заголовок 2 Знак"/>
    <w:basedOn w:val="a1"/>
    <w:link w:val="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30">
    <w:name w:val="Заголовок 3 Знак"/>
    <w:basedOn w:val="a1"/>
    <w:link w:val="3"/>
    <w:uiPriority w:val="2"/>
    <w:rPr>
      <w:b/>
      <w:bCs/>
      <w:sz w:val="26"/>
    </w:rPr>
  </w:style>
  <w:style w:type="paragraph" w:styleId="21">
    <w:name w:val="Quote"/>
    <w:basedOn w:val="a0"/>
    <w:next w:val="a0"/>
    <w:link w:val="22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F24F4F" w:themeColor="accent1"/>
    </w:rPr>
  </w:style>
  <w:style w:type="character" w:customStyle="1" w:styleId="22">
    <w:name w:val="Цитата 2 Знак"/>
    <w:basedOn w:val="a1"/>
    <w:link w:val="21"/>
    <w:uiPriority w:val="2"/>
    <w:rPr>
      <w:rFonts w:asciiTheme="majorHAnsi" w:eastAsiaTheme="majorEastAsia" w:hAnsiTheme="majorHAnsi" w:cstheme="majorBidi"/>
      <w:i/>
      <w:iCs/>
      <w:color w:val="F24F4F" w:themeColor="accent1"/>
    </w:rPr>
  </w:style>
  <w:style w:type="paragraph" w:customStyle="1" w:styleId="af">
    <w:name w:val="Заголовок блока"/>
    <w:basedOn w:val="a0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23">
    <w:name w:val="Текст блока 2"/>
    <w:basedOn w:val="a0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a">
    <w:name w:val="List Bullet"/>
    <w:basedOn w:val="a0"/>
    <w:uiPriority w:val="2"/>
    <w:unhideWhenUsed/>
    <w:qFormat/>
    <w:pPr>
      <w:numPr>
        <w:numId w:val="1"/>
      </w:numPr>
      <w:spacing w:after="120"/>
    </w:pPr>
  </w:style>
  <w:style w:type="character" w:styleId="af0">
    <w:name w:val="Hyperlink"/>
    <w:basedOn w:val="a1"/>
    <w:uiPriority w:val="99"/>
    <w:unhideWhenUsed/>
    <w:rsid w:val="005B45A2"/>
    <w:rPr>
      <w:color w:val="4C483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yperlink" Target="https://vk.com/photo210040070_433187411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vk.com/photo210040070_433187155" TargetMode="External"/><Relationship Id="rId17" Type="http://schemas.openxmlformats.org/officeDocument/2006/relationships/hyperlink" Target="https://vk.com/photo210040070_433188180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www.google.ru/imgres?imgurl=http://static.ysites.ru/imager/NTJjMzNkNzc5NDEzNWY0YjQzY/360x360//responses/6/1/7/r_10288062_s0alrvg0burssqp2_1453831805.jpg&amp;imgrefurl=http://www.yell.ru/syktyvkar/com/imperiya_10288062/&amp;docid=AyZZwmX49LTKqM&amp;tbnid=VkeaCB5tUUaCZM:&amp;w=360&amp;h=360&amp;itg=1&amp;hl=ru&amp;bih=525&amp;biw=1078&amp;ved=0ahUKEwig2LX10YLPAhXDEiwKHVltC_sQMwhIKB8wHw&amp;iact=mrc&amp;uact=8" TargetMode="External"/><Relationship Id="rId19" Type="http://schemas.openxmlformats.org/officeDocument/2006/relationships/hyperlink" Target="https://vk.com/photo210040070_433187606" TargetMode="External"/><Relationship Id="rId4" Type="http://schemas.openxmlformats.org/officeDocument/2006/relationships/numbering" Target="numbering.xml"/><Relationship Id="rId9" Type="http://schemas.openxmlformats.org/officeDocument/2006/relationships/hyperlink" Target="mailto:empire.dsc@gmail.com" TargetMode="External"/><Relationship Id="rId14" Type="http://schemas.openxmlformats.org/officeDocument/2006/relationships/hyperlink" Target="https://vk.com/photo210040070_433187461" TargetMode="External"/><Relationship Id="rId22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ktor\AppData\Roaming\Microsoft\&#1064;&#1072;&#1073;&#1083;&#1086;&#1085;&#1099;\&#1041;&#1091;&#1082;&#1083;&#1077;&#1090;%20&#1082;&#1086;&#1084;&#1087;&#1072;&#1085;&#1080;&#108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FF24075C0E349C2987E8D461935BBA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9911E00-0596-4C16-980C-487BCB606A7C}"/>
      </w:docPartPr>
      <w:docPartBody>
        <w:p w:rsidR="00F67830" w:rsidRDefault="00B91FE1">
          <w:pPr>
            <w:pStyle w:val="FFF24075C0E349C2987E8D461935BBAA"/>
          </w:pPr>
          <w:r w:rsidRPr="00B83A3A">
            <w:rPr>
              <w:lang w:bidi="ru-RU"/>
            </w:rPr>
            <w:t>[Название организации]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F33"/>
    <w:rsid w:val="00004F33"/>
    <w:rsid w:val="005778FF"/>
    <w:rsid w:val="00696366"/>
    <w:rsid w:val="009F5907"/>
    <w:rsid w:val="00B91FE1"/>
    <w:rsid w:val="00F67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0D364727CC4E779311EBA2D89896BA">
    <w:name w:val="270D364727CC4E779311EBA2D89896BA"/>
  </w:style>
  <w:style w:type="paragraph" w:customStyle="1" w:styleId="21C40B6964CA4A4D9D0430C7DEAA30D4">
    <w:name w:val="21C40B6964CA4A4D9D0430C7DEAA30D4"/>
  </w:style>
  <w:style w:type="paragraph" w:customStyle="1" w:styleId="FFF24075C0E349C2987E8D461935BBAA">
    <w:name w:val="FFF24075C0E349C2987E8D461935BBAA"/>
  </w:style>
  <w:style w:type="paragraph" w:customStyle="1" w:styleId="8DD9434B06454F408CB7B0AFFC3A8E39">
    <w:name w:val="8DD9434B06454F408CB7B0AFFC3A8E39"/>
  </w:style>
  <w:style w:type="paragraph" w:customStyle="1" w:styleId="099D60BC6497452591538D110A8C30FD">
    <w:name w:val="099D60BC6497452591538D110A8C30FD"/>
  </w:style>
  <w:style w:type="paragraph" w:customStyle="1" w:styleId="FE4D44FDD9074B7DACA94DBBE98D0A8D">
    <w:name w:val="FE4D44FDD9074B7DACA94DBBE98D0A8D"/>
  </w:style>
  <w:style w:type="paragraph" w:customStyle="1" w:styleId="DFD91558B07D4E5E9EAAB110A5DFE43A">
    <w:name w:val="DFD91558B07D4E5E9EAAB110A5DFE43A"/>
  </w:style>
  <w:style w:type="paragraph" w:customStyle="1" w:styleId="311567B5552040689815BBEBCB6CB4E8">
    <w:name w:val="311567B5552040689815BBEBCB6CB4E8"/>
  </w:style>
  <w:style w:type="paragraph" w:customStyle="1" w:styleId="B1CACF7878824107999EBF643AE93541">
    <w:name w:val="B1CACF7878824107999EBF643AE93541"/>
  </w:style>
  <w:style w:type="paragraph" w:customStyle="1" w:styleId="BABE2E6AEE334DC2A78AD96CDA35CE1E">
    <w:name w:val="BABE2E6AEE334DC2A78AD96CDA35CE1E"/>
  </w:style>
  <w:style w:type="paragraph" w:customStyle="1" w:styleId="46196ECDE3AF44A0B44784A3E315D7E3">
    <w:name w:val="46196ECDE3AF44A0B44784A3E315D7E3"/>
  </w:style>
  <w:style w:type="paragraph" w:customStyle="1" w:styleId="8B919212634F4E6A9C93A8CB1EE29DAC">
    <w:name w:val="8B919212634F4E6A9C93A8CB1EE29DAC"/>
    <w:rsid w:val="00004F33"/>
  </w:style>
  <w:style w:type="paragraph" w:customStyle="1" w:styleId="969C2A80B7DF4295B7BE5D7B4E657A54">
    <w:name w:val="969C2A80B7DF4295B7BE5D7B4E657A54"/>
    <w:rsid w:val="00004F33"/>
  </w:style>
  <w:style w:type="paragraph" w:customStyle="1" w:styleId="5852A6FAE13540E887C75CF453A00BDD">
    <w:name w:val="5852A6FAE13540E887C75CF453A00BDD"/>
    <w:rsid w:val="00004F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846397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2012-06-29T21:48:00+00:00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1591641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TP102933471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B41C54-6DA1-4EF0-8D7D-A28A703F60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4579E6-1417-4B77-9575-936510E87B6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 компании</Template>
  <TotalTime>4619</TotalTime>
  <Pages>2</Pages>
  <Words>283</Words>
  <Characters>1616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ШКОЛА ТАНЦЕВ «ИМПЕРИЯ»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Viktor</dc:creator>
  <cp:lastModifiedBy>Viktor</cp:lastModifiedBy>
  <cp:revision>8</cp:revision>
  <dcterms:created xsi:type="dcterms:W3CDTF">2016-09-09T16:05:00Z</dcterms:created>
  <dcterms:modified xsi:type="dcterms:W3CDTF">2016-09-14T00:14:00Z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